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8B8" w:rsidRPr="00F84219" w:rsidRDefault="00F178B8" w:rsidP="00F84219">
      <w:pPr>
        <w:jc w:val="center"/>
        <w:rPr>
          <w:rFonts w:ascii="Garamond" w:hAnsi="Garamond" w:cs="Garamond"/>
          <w:b/>
          <w:bCs/>
          <w:sz w:val="48"/>
          <w:szCs w:val="48"/>
        </w:rPr>
      </w:pPr>
      <w:r w:rsidRPr="00F84219">
        <w:rPr>
          <w:rFonts w:ascii="Garamond" w:hAnsi="Garamond" w:cs="Garamond"/>
          <w:b/>
          <w:bCs/>
          <w:sz w:val="48"/>
          <w:szCs w:val="48"/>
        </w:rPr>
        <w:t>SEFAG Zrt. Marcali Irodaház (Marcali, Kossuth L. u. 60. Hrsz. 333/3.) felújítási, korszerűsítési munkák ajánlattételi felhívás teljes dokumentációja letölthető az alábbi linkről:</w:t>
      </w:r>
    </w:p>
    <w:bookmarkStart w:id="0" w:name="_GoBack"/>
    <w:bookmarkEnd w:id="0"/>
    <w:p w:rsidR="00F178B8" w:rsidRDefault="00F178B8" w:rsidP="00F84219">
      <w:pPr>
        <w:jc w:val="center"/>
      </w:pPr>
      <w:r>
        <w:fldChar w:fldCharType="begin"/>
      </w:r>
      <w:r>
        <w:instrText>HYPERLINK "https://drive.google.com/drive/folders/1wHTjYF8PEwEu_pJ4TZaxh4x9EfrN-Hhe"</w:instrText>
      </w:r>
      <w:r>
        <w:fldChar w:fldCharType="separate"/>
      </w:r>
      <w:r w:rsidRPr="00F84219">
        <w:rPr>
          <w:rStyle w:val="Hyperlink"/>
          <w:sz w:val="48"/>
          <w:szCs w:val="48"/>
        </w:rPr>
        <w:t>https://drive.google.com/drive/folders/1wHTjYF8PEwEu_pJ4TZaxh4x9EfrN-Hhe</w:t>
      </w:r>
      <w:r>
        <w:fldChar w:fldCharType="end"/>
      </w:r>
    </w:p>
    <w:p w:rsidR="00F178B8" w:rsidRDefault="00F178B8" w:rsidP="00F84219">
      <w:pPr>
        <w:jc w:val="center"/>
        <w:rPr>
          <w:b/>
          <w:bCs/>
          <w:color w:val="FF0000"/>
          <w:sz w:val="32"/>
          <w:szCs w:val="32"/>
        </w:rPr>
      </w:pPr>
      <w:r w:rsidRPr="0088728D">
        <w:rPr>
          <w:b/>
          <w:bCs/>
          <w:color w:val="FF0000"/>
          <w:sz w:val="32"/>
          <w:szCs w:val="32"/>
        </w:rPr>
        <w:t xml:space="preserve">Felhívjuk szíves figyelmüket, hogy a dokumentáció tartalmazza az eredeti ajánlattételi felhívás </w:t>
      </w:r>
      <w:r>
        <w:rPr>
          <w:b/>
          <w:bCs/>
          <w:color w:val="FF0000"/>
          <w:sz w:val="32"/>
          <w:szCs w:val="32"/>
        </w:rPr>
        <w:t>módosításait</w:t>
      </w:r>
      <w:r w:rsidRPr="0088728D">
        <w:rPr>
          <w:b/>
          <w:bCs/>
          <w:color w:val="FF0000"/>
          <w:sz w:val="32"/>
          <w:szCs w:val="32"/>
        </w:rPr>
        <w:t>, kérjük, ennek figyelembe vételével szíveskedjen ajánlatát benyújtani!</w:t>
      </w:r>
    </w:p>
    <w:p w:rsidR="00F178B8" w:rsidRPr="0088728D" w:rsidRDefault="00F178B8" w:rsidP="00F84219">
      <w:pPr>
        <w:jc w:val="center"/>
        <w:rPr>
          <w:b/>
          <w:bCs/>
          <w:color w:val="FF0000"/>
          <w:sz w:val="32"/>
          <w:szCs w:val="32"/>
        </w:rPr>
      </w:pPr>
      <w:r>
        <w:rPr>
          <w:b/>
          <w:bCs/>
          <w:color w:val="FF0000"/>
          <w:sz w:val="32"/>
          <w:szCs w:val="32"/>
        </w:rPr>
        <w:t>Jelezzük továbbá, hogy az árazatlan költségvetés 2021. október 12. napján ugyancsak módosításra került, kérjük, hogy az ezen időpontot követően aktuális költségvetési verziót szíveskedjen ajánlatához benyújtani!</w:t>
      </w:r>
    </w:p>
    <w:p w:rsidR="00F178B8" w:rsidRDefault="00F178B8" w:rsidP="00F84219">
      <w:pPr>
        <w:jc w:val="center"/>
      </w:pPr>
    </w:p>
    <w:p w:rsidR="00F178B8" w:rsidRDefault="00F178B8" w:rsidP="00F84219">
      <w:pPr>
        <w:jc w:val="center"/>
      </w:pPr>
    </w:p>
    <w:sectPr w:rsidR="00F178B8" w:rsidSect="004F13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84219"/>
    <w:rsid w:val="0002067F"/>
    <w:rsid w:val="000309B9"/>
    <w:rsid w:val="000571A9"/>
    <w:rsid w:val="00124743"/>
    <w:rsid w:val="001B742D"/>
    <w:rsid w:val="002656FA"/>
    <w:rsid w:val="003F2383"/>
    <w:rsid w:val="004638ED"/>
    <w:rsid w:val="00490229"/>
    <w:rsid w:val="004F1329"/>
    <w:rsid w:val="006071BF"/>
    <w:rsid w:val="00654220"/>
    <w:rsid w:val="0088728D"/>
    <w:rsid w:val="00907F91"/>
    <w:rsid w:val="009665BE"/>
    <w:rsid w:val="00BA42C1"/>
    <w:rsid w:val="00E32625"/>
    <w:rsid w:val="00EE02D4"/>
    <w:rsid w:val="00EF0989"/>
    <w:rsid w:val="00F178B8"/>
    <w:rsid w:val="00F315DF"/>
    <w:rsid w:val="00F35DB0"/>
    <w:rsid w:val="00F62272"/>
    <w:rsid w:val="00F842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1329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F8421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92</Words>
  <Characters>642</Characters>
  <Application>Microsoft Office Outlook</Application>
  <DocSecurity>0</DocSecurity>
  <Lines>0</Lines>
  <Paragraphs>0</Paragraphs>
  <ScaleCrop>false</ScaleCrop>
  <Company>SEFAG Rt.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SEFAG Zrt</dc:title>
  <dc:subject/>
  <dc:creator>Kiss Zita</dc:creator>
  <cp:keywords/>
  <dc:description/>
  <cp:lastModifiedBy>kisszita</cp:lastModifiedBy>
  <cp:revision>2</cp:revision>
  <dcterms:created xsi:type="dcterms:W3CDTF">2021-10-26T08:23:00Z</dcterms:created>
  <dcterms:modified xsi:type="dcterms:W3CDTF">2021-10-26T08:23:00Z</dcterms:modified>
</cp:coreProperties>
</file>